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81B8B" w14:textId="77777777" w:rsidR="0063784D" w:rsidRPr="00267F7A" w:rsidRDefault="0063784D">
      <w:r w:rsidRPr="00267F7A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69504" behindDoc="1" locked="1" layoutInCell="1" allowOverlap="1" wp14:anchorId="3F4DA451" wp14:editId="20A57FA9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7779385" cy="10064750"/>
                <wp:effectExtent l="0" t="0" r="2540" b="0"/>
                <wp:wrapNone/>
                <wp:docPr id="1" name="Grupo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0064750"/>
                          <a:chOff x="0" y="0"/>
                          <a:chExt cx="7779385" cy="10064750"/>
                        </a:xfrm>
                      </wpg:grpSpPr>
                      <wps:wsp>
                        <wps:cNvPr id="6" name="Forma libre 3" descr="elemento decorativo"/>
                        <wps:cNvSpPr>
                          <a:spLocks/>
                        </wps:cNvSpPr>
                        <wps:spPr bwMode="auto">
                          <a:xfrm>
                            <a:off x="5196840" y="1912620"/>
                            <a:ext cx="2582545" cy="8141970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orma libre 4" descr="elemento decorativo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orma libre 5" descr="elemento decorativo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orma libre 6" descr="elemento decorativo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orma libre 7" descr="elemento decorativo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orma libre 8" descr="elemento decorativo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upo 1" descr="elemento decorativo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Círculo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Círculo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Círculo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Círculo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Círculo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Círculo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Círculo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Círculo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Círculo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Círculo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ínea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Círculo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Círculo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Círculo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Círculo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Círculo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Círculo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Círculo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Círculo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Forma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Círculo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Círculo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Círculo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Círculo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Círculo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Círculo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Círculo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Forma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Forma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Círculo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Círculo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Círculo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Forma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Círculo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Forma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Forma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Forma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Forma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Círculo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Círculo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Círculo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Forma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Círculo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Círculo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Círculo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Círculo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Círculo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Círculo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Círculo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Círculo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Círculo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Círculo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Círculo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Círculo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Círculo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Círculo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Círculo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Círculo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Círculo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Círculo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Círculo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ínea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Círculo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Círculo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Círculo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Círculo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Círculo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Círculo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Círculo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Círculo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Círculo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Círculo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ínea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Círculo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Círculo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Círculo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Círculo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Círculo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Círculo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Círculo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Círculo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Forma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Círculo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Círculo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Círculo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Círculo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Círculo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Círculo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Círculo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Círculo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Círculo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Círculo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Círculo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Círculo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Círculo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Círculo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Círculo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Círculo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ínea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Círculo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Círculo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Círculo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Círculo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Círculo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Círculo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Círculo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ínea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Círculo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Círculo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Círculo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Forma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Círculo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Círculo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Círculo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ínea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Forma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Círculo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Círculo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Círculo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Círculo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ínea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Círculo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Círculo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Círculo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Círculo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Círculo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Círculo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Círculo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Círculo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Círculo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Círculo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Círculo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Círculo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Círculo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Círculo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Círculo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Círculo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Círculo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Círculo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Círculo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Círculo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Círculo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Círculo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Círculo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Círculo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Círculo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Círculo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Círculo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Círculo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Círculo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Círculo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Círculo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Círculo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Círculo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Círculo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Círculo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Círculo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Círculo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Círculo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Círculo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Círculo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Círculo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Círculo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Círculo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Círculo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Círculo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Círculo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Círculo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Círculo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Círculo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Círculo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ínea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Círculo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01B91179" id="Grupo 1" o:spid="_x0000_s1026" alt="&quot;&quot;" style="position:absolute;margin-left:0;margin-top:-36pt;width:612.55pt;height:792.5pt;z-index:-251646976;mso-width-percent:1000;mso-height-percent:1000;mso-position-horizont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">
                <v:shape id="Forma libre 3" o:spid="_x0000_s1027" alt="elemento decorativo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  <v:path arrowok="t" o:connecttype="custom" o:connectlocs="0,8141335;2581910,8141335;2581910,0;0,0;0,8141335" o:connectangles="0,0,0,0,0"/>
                </v:shape>
                <v:shape id="Forma libre 4" o:spid="_x0000_s1028" alt="elemento decorativo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  <v:path arrowok="t" o:connecttype="custom" o:connectlocs="0,1916430;7772400,1916430;7772400,0;0,0;0,1916430" o:connectangles="0,0,0,0,0"/>
                </v:shape>
                <v:shape id="Forma libre 5" o:spid="_x0000_s1029" alt="elemento decorativo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Forma libre 6" o:spid="_x0000_s1030" alt="elemento decorativo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Forma libre 7" o:spid="_x0000_s1031" alt="elemento decorativo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Forma libre 8" o:spid="_x0000_s1032" alt="elemento decorativo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_x0000_s1033" alt="elemento decorativo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Círculo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írculo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ínea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Círculo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írculo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Forma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Círculo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írculo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a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Forma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Círculo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a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Círculo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Forma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Forma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Forma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Forma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Círculo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a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Círculo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írculo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ínea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Círculo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írculo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ínea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Círculo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írculo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a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Círculo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írculo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írculo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ínea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Círculo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ínea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Círculo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írculo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Forma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Círculo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ínea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Forma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Círculo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ínea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Círculo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írculo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írculo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írculo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írculo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írculo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írculo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ínea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Círculo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5895"/>
        <w:gridCol w:w="804"/>
        <w:gridCol w:w="523"/>
        <w:gridCol w:w="2668"/>
      </w:tblGrid>
      <w:tr w:rsidR="002E4AFC" w:rsidRPr="00267F7A" w14:paraId="7C98782F" w14:textId="77777777" w:rsidTr="0063784D">
        <w:trPr>
          <w:trHeight w:val="2178"/>
          <w:jc w:val="center"/>
        </w:trPr>
        <w:tc>
          <w:tcPr>
            <w:tcW w:w="6945" w:type="dxa"/>
            <w:gridSpan w:val="2"/>
          </w:tcPr>
          <w:p w14:paraId="573553AD" w14:textId="77777777" w:rsidR="002E4AFC" w:rsidRPr="00267F7A" w:rsidRDefault="004734AC" w:rsidP="002E4AFC">
            <w:pPr>
              <w:pStyle w:val="Ttulo"/>
            </w:pPr>
            <w:proofErr w:type="spellStart"/>
            <w:r>
              <w:t>Alvin</w:t>
            </w:r>
            <w:proofErr w:type="spellEnd"/>
            <w:r>
              <w:t xml:space="preserve"> Gerard</w:t>
            </w:r>
            <w:r w:rsidR="002E4AFC" w:rsidRPr="00267F7A">
              <w:rPr>
                <w:lang w:bidi="es-ES"/>
              </w:rPr>
              <w:br/>
            </w:r>
            <w:proofErr w:type="spellStart"/>
            <w:r>
              <w:t>Solis</w:t>
            </w:r>
            <w:proofErr w:type="spellEnd"/>
            <w:r>
              <w:t xml:space="preserve"> </w:t>
            </w:r>
            <w:proofErr w:type="spellStart"/>
            <w:r>
              <w:t>Sabando</w:t>
            </w:r>
            <w:proofErr w:type="spellEnd"/>
          </w:p>
        </w:tc>
        <w:tc>
          <w:tcPr>
            <w:tcW w:w="2945" w:type="dxa"/>
            <w:gridSpan w:val="2"/>
            <w:vMerge w:val="restart"/>
            <w:vAlign w:val="bottom"/>
          </w:tcPr>
          <w:p w14:paraId="33D7E5D2" w14:textId="77777777" w:rsidR="002E4AFC" w:rsidRPr="00267F7A" w:rsidRDefault="002E4AFC" w:rsidP="002E4AFC">
            <w:pPr>
              <w:jc w:val="center"/>
            </w:pPr>
            <w:r w:rsidRPr="00267F7A">
              <w:rPr>
                <w:noProof/>
                <w:lang w:bidi="es-ES"/>
              </w:rPr>
              <w:drawing>
                <wp:inline distT="0" distB="0" distL="0" distR="0" wp14:anchorId="081F2DC5" wp14:editId="2F2B9AF6">
                  <wp:extent cx="1183947" cy="1562100"/>
                  <wp:effectExtent l="57150" t="57150" r="54610" b="57150"/>
                  <wp:docPr id="10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47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267F7A" w14:paraId="7A7EDE26" w14:textId="77777777" w:rsidTr="0063784D">
        <w:trPr>
          <w:trHeight w:val="1262"/>
          <w:jc w:val="center"/>
        </w:trPr>
        <w:tc>
          <w:tcPr>
            <w:tcW w:w="6106" w:type="dxa"/>
          </w:tcPr>
          <w:p w14:paraId="0047AD8C" w14:textId="77777777" w:rsidR="002E4AFC" w:rsidRPr="00267F7A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39" w:type="dxa"/>
          </w:tcPr>
          <w:p w14:paraId="58D97ABF" w14:textId="77777777" w:rsidR="002E4AFC" w:rsidRPr="00267F7A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45" w:type="dxa"/>
            <w:gridSpan w:val="2"/>
            <w:vMerge/>
          </w:tcPr>
          <w:p w14:paraId="2A46D5A5" w14:textId="77777777" w:rsidR="002E4AFC" w:rsidRPr="00267F7A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267F7A" w14:paraId="3A0EEE1A" w14:textId="77777777" w:rsidTr="0063784D">
        <w:trPr>
          <w:trHeight w:val="982"/>
          <w:jc w:val="center"/>
        </w:trPr>
        <w:tc>
          <w:tcPr>
            <w:tcW w:w="6106" w:type="dxa"/>
            <w:vMerge w:val="restart"/>
          </w:tcPr>
          <w:p w14:paraId="701D5562" w14:textId="77777777" w:rsidR="006E23B3" w:rsidRPr="00267F7A" w:rsidRDefault="006E23B3" w:rsidP="006E23B3">
            <w:pPr>
              <w:pStyle w:val="Ttulo2"/>
            </w:pPr>
            <w:r w:rsidRPr="00267F7A">
              <w:rPr>
                <w:lang w:bidi="es-ES"/>
              </w:rPr>
              <w:t>Experiencia</w:t>
            </w:r>
          </w:p>
          <w:p w14:paraId="30617AED" w14:textId="77777777" w:rsidR="006E23B3" w:rsidRPr="00267F7A" w:rsidRDefault="00F741B3" w:rsidP="006E23B3">
            <w:pPr>
              <w:pStyle w:val="Fechas"/>
            </w:pPr>
            <w:r>
              <w:t xml:space="preserve">Noviembre del 2019 </w:t>
            </w:r>
            <w:r>
              <w:rPr>
                <w:lang w:bidi="es-ES"/>
              </w:rPr>
              <w:t>– Abril del 2020</w:t>
            </w:r>
          </w:p>
          <w:p w14:paraId="26B5A659" w14:textId="77777777" w:rsidR="006E23B3" w:rsidRPr="00267F7A" w:rsidRDefault="00F741B3" w:rsidP="006E23B3">
            <w:pPr>
              <w:pStyle w:val="Experiencia"/>
            </w:pPr>
            <w:r>
              <w:t>Pasante</w:t>
            </w:r>
            <w:r w:rsidR="006E23B3" w:rsidRPr="00267F7A">
              <w:rPr>
                <w:rStyle w:val="Textoennegrita"/>
                <w:lang w:bidi="es-ES"/>
              </w:rPr>
              <w:t xml:space="preserve"> • </w:t>
            </w:r>
            <w:r>
              <w:t>asistente</w:t>
            </w:r>
            <w:r w:rsidR="006E23B3" w:rsidRPr="00267F7A">
              <w:rPr>
                <w:rStyle w:val="Textoennegrita"/>
                <w:lang w:bidi="es-ES"/>
              </w:rPr>
              <w:t xml:space="preserve"> • </w:t>
            </w:r>
            <w:r>
              <w:t>CNEL EP</w:t>
            </w:r>
          </w:p>
          <w:p w14:paraId="21BB6C6A" w14:textId="77777777" w:rsidR="006E23B3" w:rsidRDefault="00F741B3" w:rsidP="006E23B3">
            <w:r>
              <w:t>Ingreso de ordenes de pagos.</w:t>
            </w:r>
          </w:p>
          <w:p w14:paraId="2E3AEE4F" w14:textId="77777777" w:rsidR="00F741B3" w:rsidRDefault="00F741B3" w:rsidP="006E23B3">
            <w:r>
              <w:t>Registro de inspecciones ejecutadas.</w:t>
            </w:r>
          </w:p>
          <w:p w14:paraId="25D51156" w14:textId="77777777" w:rsidR="00F741B3" w:rsidRDefault="00F741B3" w:rsidP="006E23B3">
            <w:r>
              <w:t>Ingreso al sistema de control de perdida de energía.</w:t>
            </w:r>
          </w:p>
          <w:p w14:paraId="7A06D267" w14:textId="77777777" w:rsidR="00F741B3" w:rsidRDefault="00F741B3" w:rsidP="006E23B3"/>
          <w:p w14:paraId="2A9B17A6" w14:textId="710E63FF" w:rsidR="00812F61" w:rsidRPr="00267F7A" w:rsidRDefault="00F741B3" w:rsidP="00F741B3">
            <w:pPr>
              <w:pStyle w:val="Fechas"/>
              <w:rPr>
                <w:lang w:bidi="es-ES"/>
              </w:rPr>
            </w:pPr>
            <w:r>
              <w:t xml:space="preserve">Noviembre del 2021 </w:t>
            </w:r>
            <w:r>
              <w:rPr>
                <w:lang w:bidi="es-ES"/>
              </w:rPr>
              <w:t xml:space="preserve">– </w:t>
            </w:r>
            <w:r w:rsidR="005F7531">
              <w:rPr>
                <w:lang w:bidi="es-ES"/>
              </w:rPr>
              <w:t>No</w:t>
            </w:r>
            <w:r w:rsidR="00812F61">
              <w:rPr>
                <w:lang w:bidi="es-ES"/>
              </w:rPr>
              <w:t>viembre del 2022</w:t>
            </w:r>
          </w:p>
          <w:p w14:paraId="2FD422EA" w14:textId="77777777" w:rsidR="00F741B3" w:rsidRDefault="00F741B3" w:rsidP="00F741B3">
            <w:pPr>
              <w:pStyle w:val="Experiencia"/>
              <w:rPr>
                <w:rStyle w:val="Textoennegrita"/>
                <w:lang w:val="en-US" w:bidi="es-ES"/>
              </w:rPr>
            </w:pPr>
            <w:r w:rsidRPr="00F741B3">
              <w:rPr>
                <w:lang w:val="en-US"/>
              </w:rPr>
              <w:t>Pasante</w:t>
            </w:r>
            <w:r w:rsidRPr="00F741B3">
              <w:rPr>
                <w:rStyle w:val="Textoennegrita"/>
                <w:lang w:val="en-US" w:bidi="es-ES"/>
              </w:rPr>
              <w:t xml:space="preserve"> • </w:t>
            </w:r>
            <w:r w:rsidRPr="00F741B3">
              <w:rPr>
                <w:lang w:val="en-US"/>
              </w:rPr>
              <w:t>asistente</w:t>
            </w:r>
            <w:r w:rsidRPr="00F741B3">
              <w:rPr>
                <w:rStyle w:val="Textoennegrita"/>
                <w:lang w:val="en-US" w:bidi="es-ES"/>
              </w:rPr>
              <w:t xml:space="preserve"> • THE HOUSE Plat</w:t>
            </w:r>
            <w:r>
              <w:rPr>
                <w:rStyle w:val="Textoennegrita"/>
                <w:lang w:val="en-US" w:bidi="es-ES"/>
              </w:rPr>
              <w:t>e</w:t>
            </w:r>
          </w:p>
          <w:p w14:paraId="5AEAAF38" w14:textId="54CD9638" w:rsidR="00812F61" w:rsidRDefault="00F741B3" w:rsidP="00F741B3">
            <w:pPr>
              <w:pStyle w:val="Experiencia"/>
              <w:rPr>
                <w:lang w:val="es-EC"/>
              </w:rPr>
            </w:pPr>
            <w:r w:rsidRPr="00F741B3">
              <w:rPr>
                <w:lang w:val="es-EC"/>
              </w:rPr>
              <w:t>Control de factura y c</w:t>
            </w:r>
            <w:r>
              <w:rPr>
                <w:lang w:val="es-EC"/>
              </w:rPr>
              <w:t>ontabilidad de establecimiento.</w:t>
            </w:r>
          </w:p>
          <w:p w14:paraId="64D69000" w14:textId="59813FE8" w:rsidR="007D229B" w:rsidRDefault="002A2C3A" w:rsidP="00F741B3">
            <w:pPr>
              <w:pStyle w:val="Experiencia"/>
              <w:rPr>
                <w:b/>
                <w:bCs/>
                <w:color w:val="92A1F9" w:themeColor="accent5" w:themeTint="99"/>
                <w:lang w:val="es-EC"/>
              </w:rPr>
            </w:pPr>
            <w:r>
              <w:rPr>
                <w:b/>
                <w:bCs/>
                <w:color w:val="92A1F9" w:themeColor="accent5" w:themeTint="99"/>
                <w:lang w:val="es-EC"/>
              </w:rPr>
              <w:t>Enero del 202</w:t>
            </w:r>
            <w:r w:rsidR="00E6116C">
              <w:rPr>
                <w:b/>
                <w:bCs/>
                <w:color w:val="92A1F9" w:themeColor="accent5" w:themeTint="99"/>
                <w:lang w:val="es-EC"/>
              </w:rPr>
              <w:t xml:space="preserve">3-Julio del 2023 </w:t>
            </w:r>
          </w:p>
          <w:p w14:paraId="3F64F8B8" w14:textId="3F415DD1" w:rsidR="007D229B" w:rsidRDefault="007D229B" w:rsidP="00F741B3">
            <w:pPr>
              <w:pStyle w:val="Experiencia"/>
              <w:rPr>
                <w:color w:val="000000" w:themeColor="text1"/>
                <w:lang w:val="es-EC"/>
              </w:rPr>
            </w:pPr>
            <w:r>
              <w:rPr>
                <w:color w:val="000000" w:themeColor="text1"/>
                <w:lang w:val="es-EC"/>
              </w:rPr>
              <w:t xml:space="preserve">Grupo </w:t>
            </w:r>
            <w:proofErr w:type="spellStart"/>
            <w:r>
              <w:rPr>
                <w:color w:val="000000" w:themeColor="text1"/>
                <w:lang w:val="es-EC"/>
              </w:rPr>
              <w:t>Chiveria</w:t>
            </w:r>
            <w:proofErr w:type="spellEnd"/>
            <w:r>
              <w:rPr>
                <w:color w:val="000000" w:themeColor="text1"/>
                <w:lang w:val="es-EC"/>
              </w:rPr>
              <w:t xml:space="preserve"> </w:t>
            </w:r>
          </w:p>
          <w:p w14:paraId="26D8FA81" w14:textId="281FA7C1" w:rsidR="005B579E" w:rsidRPr="007D229B" w:rsidRDefault="005B579E" w:rsidP="00F741B3">
            <w:pPr>
              <w:pStyle w:val="Experiencia"/>
              <w:rPr>
                <w:color w:val="000000" w:themeColor="text1"/>
                <w:lang w:val="es-EC"/>
              </w:rPr>
            </w:pPr>
            <w:r>
              <w:rPr>
                <w:color w:val="000000" w:themeColor="text1"/>
                <w:lang w:val="es-EC"/>
              </w:rPr>
              <w:t xml:space="preserve">Control de </w:t>
            </w:r>
            <w:proofErr w:type="spellStart"/>
            <w:r>
              <w:rPr>
                <w:color w:val="000000" w:themeColor="text1"/>
                <w:lang w:val="es-EC"/>
              </w:rPr>
              <w:t>mercaderia</w:t>
            </w:r>
            <w:proofErr w:type="spellEnd"/>
            <w:r>
              <w:rPr>
                <w:color w:val="000000" w:themeColor="text1"/>
                <w:lang w:val="es-EC"/>
              </w:rPr>
              <w:t xml:space="preserve"> y despacho de mercaderías en lugares de entrega. </w:t>
            </w:r>
          </w:p>
          <w:p w14:paraId="1EC0E41D" w14:textId="77777777" w:rsidR="006E23B3" w:rsidRPr="00F741B3" w:rsidRDefault="006E23B3" w:rsidP="006E23B3">
            <w:pPr>
              <w:rPr>
                <w:lang w:val="es-EC"/>
              </w:rPr>
            </w:pPr>
          </w:p>
          <w:p w14:paraId="68FBE9E6" w14:textId="77777777" w:rsidR="006E23B3" w:rsidRPr="00267F7A" w:rsidRDefault="006E23B3" w:rsidP="006E23B3">
            <w:pPr>
              <w:pStyle w:val="Ttulo2"/>
            </w:pPr>
            <w:r w:rsidRPr="00267F7A">
              <w:rPr>
                <w:lang w:bidi="es-ES"/>
              </w:rPr>
              <w:t>Formación</w:t>
            </w:r>
          </w:p>
          <w:p w14:paraId="234913B1" w14:textId="77777777" w:rsidR="006E23B3" w:rsidRPr="00267F7A" w:rsidRDefault="00F741B3" w:rsidP="006E23B3">
            <w:r>
              <w:t xml:space="preserve">Unidad educativa Dolores </w:t>
            </w:r>
            <w:proofErr w:type="spellStart"/>
            <w:r>
              <w:t>Cacuango</w:t>
            </w:r>
            <w:proofErr w:type="spellEnd"/>
            <w:r w:rsidR="006E23B3" w:rsidRPr="00267F7A">
              <w:rPr>
                <w:lang w:bidi="es-ES"/>
              </w:rPr>
              <w:t xml:space="preserve">, </w:t>
            </w:r>
            <w:r>
              <w:t xml:space="preserve">Guayaquil, Guayas. </w:t>
            </w:r>
          </w:p>
          <w:p w14:paraId="45853FCC" w14:textId="77777777" w:rsidR="006E23B3" w:rsidRPr="00267F7A" w:rsidRDefault="00F741B3" w:rsidP="006E23B3">
            <w:pPr>
              <w:pStyle w:val="Listaconvietas"/>
            </w:pPr>
            <w:r>
              <w:t>Bachiller en ciencias unificadas.</w:t>
            </w:r>
          </w:p>
          <w:p w14:paraId="26184AA2" w14:textId="372C95B6" w:rsidR="00503DFD" w:rsidRDefault="000A103E" w:rsidP="000A103E">
            <w:pPr>
              <w:pStyle w:val="Listaconvietas"/>
              <w:numPr>
                <w:ilvl w:val="0"/>
                <w:numId w:val="0"/>
              </w:numPr>
              <w:ind w:left="360"/>
            </w:pPr>
            <w:r>
              <w:t xml:space="preserve">Universidad de Guayaquil </w:t>
            </w:r>
          </w:p>
          <w:p w14:paraId="719DD08A" w14:textId="04E0D7F5" w:rsidR="000A103E" w:rsidRPr="00267F7A" w:rsidRDefault="00F82B4A" w:rsidP="000A103E">
            <w:pPr>
              <w:pStyle w:val="Listaconvietas"/>
              <w:tabs>
                <w:tab w:val="num" w:pos="1897"/>
              </w:tabs>
              <w:ind w:left="720"/>
            </w:pPr>
            <w:proofErr w:type="spellStart"/>
            <w:r>
              <w:t>Comerciok</w:t>
            </w:r>
            <w:proofErr w:type="spellEnd"/>
            <w:r>
              <w:t xml:space="preserve"> internacional </w:t>
            </w:r>
          </w:p>
          <w:p w14:paraId="61E672DA" w14:textId="77777777" w:rsidR="006E23B3" w:rsidRPr="00267F7A" w:rsidRDefault="006E23B3" w:rsidP="006E23B3">
            <w:pPr>
              <w:pStyle w:val="Ttulo2"/>
            </w:pPr>
            <w:r w:rsidRPr="00267F7A">
              <w:rPr>
                <w:lang w:bidi="es-ES"/>
              </w:rPr>
              <w:t>Comunicación</w:t>
            </w:r>
          </w:p>
          <w:p w14:paraId="60D10B6E" w14:textId="29437B2F" w:rsidR="006E23B3" w:rsidRPr="00267F7A" w:rsidRDefault="009D7C63" w:rsidP="006E23B3">
            <w:r>
              <w:t xml:space="preserve">Me considero una persona muy comunicativa, </w:t>
            </w:r>
            <w:r w:rsidR="0052636A">
              <w:t>comprensiva</w:t>
            </w:r>
            <w:r w:rsidR="00EE232F">
              <w:t xml:space="preserve"> y </w:t>
            </w:r>
            <w:r w:rsidR="00F41221">
              <w:t xml:space="preserve">capaz de mejorar  cada día en su puesto de trabajo. </w:t>
            </w:r>
          </w:p>
          <w:p w14:paraId="4EB06CED" w14:textId="77777777" w:rsidR="006E23B3" w:rsidRPr="00267F7A" w:rsidRDefault="006E23B3" w:rsidP="006E23B3"/>
          <w:p w14:paraId="614FA480" w14:textId="77777777" w:rsidR="006E23B3" w:rsidRPr="00267F7A" w:rsidRDefault="006E23B3" w:rsidP="006E23B3">
            <w:pPr>
              <w:pStyle w:val="Ttulo2"/>
            </w:pPr>
            <w:r w:rsidRPr="00267F7A">
              <w:rPr>
                <w:lang w:bidi="es-ES"/>
              </w:rPr>
              <w:t>Liderazgo</w:t>
            </w:r>
          </w:p>
          <w:p w14:paraId="4766ABA0" w14:textId="2D2A3CAC" w:rsidR="006E23B3" w:rsidRPr="00267F7A" w:rsidRDefault="0088446B" w:rsidP="006E23B3">
            <w:r>
              <w:t xml:space="preserve">Capaz de llevar un grupo de trabajo o un puesto de trabajo </w:t>
            </w:r>
            <w:r w:rsidR="00F03C45">
              <w:t>a</w:t>
            </w:r>
            <w:r w:rsidR="002C7924">
              <w:t xml:space="preserve"> la meta más alta labora</w:t>
            </w:r>
            <w:r w:rsidR="004073A3">
              <w:t xml:space="preserve">lmente para destacar en su propósito. </w:t>
            </w:r>
          </w:p>
          <w:p w14:paraId="48D2ECE5" w14:textId="77777777" w:rsidR="006E23B3" w:rsidRPr="00267F7A" w:rsidRDefault="006E23B3" w:rsidP="006E23B3"/>
          <w:p w14:paraId="5ED6E9E0" w14:textId="77777777" w:rsidR="006E23B3" w:rsidRPr="00267F7A" w:rsidRDefault="006E23B3" w:rsidP="006E23B3">
            <w:pPr>
              <w:pStyle w:val="Ttulo2"/>
            </w:pPr>
            <w:r w:rsidRPr="00267F7A">
              <w:rPr>
                <w:lang w:bidi="es-ES"/>
              </w:rPr>
              <w:t>Referencias</w:t>
            </w:r>
          </w:p>
          <w:p w14:paraId="75D72AA9" w14:textId="77777777" w:rsidR="00F741B3" w:rsidRDefault="00F741B3" w:rsidP="006E23B3">
            <w:pPr>
              <w:ind w:right="-356"/>
              <w:rPr>
                <w:lang w:bidi="es-ES"/>
              </w:rPr>
            </w:pPr>
            <w:r w:rsidRPr="00F741B3">
              <w:rPr>
                <w:lang w:bidi="es-ES"/>
              </w:rPr>
              <w:t>Sr. JHON RAMIREZ CASTRO 0980862705</w:t>
            </w:r>
            <w:r w:rsidR="00D00FA1">
              <w:rPr>
                <w:lang w:bidi="es-ES"/>
              </w:rPr>
              <w:t>.</w:t>
            </w:r>
          </w:p>
          <w:p w14:paraId="5A8C9200" w14:textId="77777777" w:rsidR="00F741B3" w:rsidRDefault="00F741B3" w:rsidP="006E23B3">
            <w:pPr>
              <w:ind w:right="-356"/>
              <w:rPr>
                <w:lang w:bidi="es-ES"/>
              </w:rPr>
            </w:pPr>
            <w:proofErr w:type="spellStart"/>
            <w:r w:rsidRPr="00F741B3">
              <w:rPr>
                <w:lang w:bidi="es-ES"/>
              </w:rPr>
              <w:t>Tnlgo</w:t>
            </w:r>
            <w:proofErr w:type="spellEnd"/>
            <w:r w:rsidRPr="00F741B3">
              <w:rPr>
                <w:lang w:bidi="es-ES"/>
              </w:rPr>
              <w:t>. GUSTAVO CAMPUZANO 0991015907</w:t>
            </w:r>
            <w:r w:rsidR="00D00FA1">
              <w:rPr>
                <w:lang w:bidi="es-ES"/>
              </w:rPr>
              <w:t>.</w:t>
            </w:r>
          </w:p>
          <w:p w14:paraId="5DC9E689" w14:textId="77777777" w:rsidR="006E23B3" w:rsidRPr="00267F7A" w:rsidRDefault="00F741B3" w:rsidP="006E23B3">
            <w:pPr>
              <w:ind w:right="-356"/>
            </w:pPr>
            <w:proofErr w:type="spellStart"/>
            <w:r w:rsidRPr="00F741B3">
              <w:rPr>
                <w:lang w:bidi="es-ES"/>
              </w:rPr>
              <w:t>Msc</w:t>
            </w:r>
            <w:proofErr w:type="spellEnd"/>
            <w:r>
              <w:rPr>
                <w:lang w:bidi="es-ES"/>
              </w:rPr>
              <w:t>.</w:t>
            </w:r>
            <w:r w:rsidRPr="00F741B3">
              <w:rPr>
                <w:lang w:bidi="es-ES"/>
              </w:rPr>
              <w:t xml:space="preserve"> ARELIS CORDOVA 0984856388</w:t>
            </w:r>
            <w:r w:rsidR="00D00FA1">
              <w:rPr>
                <w:lang w:bidi="es-ES"/>
              </w:rPr>
              <w:t>.</w:t>
            </w:r>
          </w:p>
        </w:tc>
        <w:tc>
          <w:tcPr>
            <w:tcW w:w="839" w:type="dxa"/>
            <w:vMerge w:val="restart"/>
          </w:tcPr>
          <w:p w14:paraId="259DFC20" w14:textId="77777777" w:rsidR="006E23B3" w:rsidRPr="00267F7A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38DE0FBF" w14:textId="77777777" w:rsidR="006E23B3" w:rsidRPr="00267F7A" w:rsidRDefault="006E23B3" w:rsidP="006E23B3">
            <w:pPr>
              <w:rPr>
                <w:rFonts w:ascii="Arial" w:hAnsi="Arial"/>
              </w:rPr>
            </w:pPr>
          </w:p>
        </w:tc>
      </w:tr>
      <w:tr w:rsidR="006E23B3" w:rsidRPr="00267F7A" w14:paraId="41838846" w14:textId="77777777" w:rsidTr="0063784D">
        <w:trPr>
          <w:trHeight w:val="605"/>
          <w:jc w:val="center"/>
        </w:trPr>
        <w:tc>
          <w:tcPr>
            <w:tcW w:w="6106" w:type="dxa"/>
            <w:vMerge/>
          </w:tcPr>
          <w:p w14:paraId="69D11B82" w14:textId="77777777" w:rsidR="006E23B3" w:rsidRPr="00267F7A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16192FAF" w14:textId="77777777" w:rsidR="006E23B3" w:rsidRPr="00267F7A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5F46FDCD" w14:textId="77777777" w:rsidR="006E23B3" w:rsidRPr="00267F7A" w:rsidRDefault="006E23B3" w:rsidP="006E23B3">
            <w:pPr>
              <w:pStyle w:val="Ttulo2"/>
            </w:pPr>
            <w:r w:rsidRPr="00267F7A">
              <w:rPr>
                <w:lang w:bidi="es-ES"/>
              </w:rPr>
              <w:t>Contacto</w:t>
            </w:r>
          </w:p>
        </w:tc>
      </w:tr>
      <w:tr w:rsidR="0063784D" w:rsidRPr="00267F7A" w14:paraId="51BA378A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6E0FC75C" w14:textId="77777777" w:rsidR="0063784D" w:rsidRPr="00267F7A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6E5FFDC5" w14:textId="77777777" w:rsidR="0063784D" w:rsidRPr="00267F7A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7397573D" w14:textId="77777777" w:rsidR="0063784D" w:rsidRPr="00267F7A" w:rsidRDefault="0063784D" w:rsidP="006E23B3">
            <w:pPr>
              <w:pStyle w:val="Informacin"/>
            </w:pPr>
            <w:r w:rsidRPr="00267F7A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36E49247" wp14:editId="79CC8F7F">
                      <wp:extent cx="154940" cy="201930"/>
                      <wp:effectExtent l="0" t="0" r="0" b="7620"/>
                      <wp:docPr id="208" name="Forma" descr="Icono de GP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576B8A6" id="Forma" o:spid="_x0000_s1026" alt="Icono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7F372560" w14:textId="77777777" w:rsidR="002118AE" w:rsidRDefault="002624BB" w:rsidP="006E23B3">
            <w:pPr>
              <w:pStyle w:val="Informacin"/>
              <w:rPr>
                <w:lang w:bidi="es-ES"/>
              </w:rPr>
            </w:pPr>
            <w:r>
              <w:rPr>
                <w:lang w:bidi="es-ES"/>
              </w:rPr>
              <w:t xml:space="preserve">Mucho lote 1 </w:t>
            </w:r>
          </w:p>
          <w:p w14:paraId="0FFAB5ED" w14:textId="3BB8814D" w:rsidR="0063784D" w:rsidRPr="00267F7A" w:rsidRDefault="002118AE" w:rsidP="006E23B3">
            <w:pPr>
              <w:pStyle w:val="Informacin"/>
            </w:pPr>
            <w:r>
              <w:rPr>
                <w:lang w:bidi="es-ES"/>
              </w:rPr>
              <w:t>Etapa 6 MZ-2621</w:t>
            </w:r>
            <w:r w:rsidR="00B84F54">
              <w:rPr>
                <w:lang w:bidi="es-ES"/>
              </w:rPr>
              <w:t xml:space="preserve"> V 7</w:t>
            </w:r>
            <w:r w:rsidR="0063784D" w:rsidRPr="00267F7A">
              <w:rPr>
                <w:lang w:bidi="es-ES"/>
              </w:rPr>
              <w:t xml:space="preserve"> </w:t>
            </w:r>
          </w:p>
          <w:p w14:paraId="2021F4D4" w14:textId="02C8D335" w:rsidR="0063784D" w:rsidRPr="00267F7A" w:rsidRDefault="00B84F54" w:rsidP="006E23B3">
            <w:pPr>
              <w:pStyle w:val="Informacin"/>
            </w:pPr>
            <w:r>
              <w:t xml:space="preserve">Guayaquil </w:t>
            </w:r>
          </w:p>
        </w:tc>
      </w:tr>
      <w:tr w:rsidR="0063784D" w:rsidRPr="00267F7A" w14:paraId="276D36E1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6FF190C2" w14:textId="77777777" w:rsidR="0063784D" w:rsidRPr="00267F7A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214B4456" w14:textId="77777777" w:rsidR="0063784D" w:rsidRPr="00267F7A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5F895342" w14:textId="77777777" w:rsidR="0063784D" w:rsidRPr="00267F7A" w:rsidRDefault="0063784D" w:rsidP="006E23B3">
            <w:pPr>
              <w:pStyle w:val="Informacin"/>
            </w:pPr>
            <w:r w:rsidRPr="00267F7A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37A9F5F2" wp14:editId="0E4D13AB">
                      <wp:extent cx="165100" cy="165100"/>
                      <wp:effectExtent l="0" t="0" r="6350" b="6350"/>
                      <wp:docPr id="209" name="Forma" descr="Icono de teléf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CF71F8" id="Forma" o:spid="_x0000_s1026" alt="Icono de teléfon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324BF7C6" w14:textId="43959AE2" w:rsidR="0063784D" w:rsidRPr="00267F7A" w:rsidRDefault="00B84F54" w:rsidP="006E23B3">
            <w:pPr>
              <w:pStyle w:val="Informacin"/>
            </w:pPr>
            <w:r>
              <w:t>0998365619</w:t>
            </w:r>
          </w:p>
        </w:tc>
      </w:tr>
      <w:tr w:rsidR="0063784D" w:rsidRPr="00267F7A" w14:paraId="4F3D17BC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23DF2850" w14:textId="77777777" w:rsidR="0063784D" w:rsidRPr="00267F7A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431A3EFB" w14:textId="77777777" w:rsidR="0063784D" w:rsidRPr="00267F7A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60EF0CAE" w14:textId="77777777" w:rsidR="0063784D" w:rsidRPr="00267F7A" w:rsidRDefault="0063784D" w:rsidP="006E23B3">
            <w:pPr>
              <w:pStyle w:val="Informacin"/>
            </w:pPr>
            <w:r w:rsidRPr="00267F7A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3DF836ED" wp14:editId="765FF796">
                      <wp:extent cx="165100" cy="165100"/>
                      <wp:effectExtent l="0" t="0" r="6350" b="6350"/>
                      <wp:docPr id="210" name="Forma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4A54FB" id="Forma" o:spid="_x0000_s1026" alt="Icono de correo electrón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4DC665D2" w14:textId="5E8BAC62" w:rsidR="0063784D" w:rsidRPr="00267F7A" w:rsidRDefault="00B84F54" w:rsidP="006E23B3">
            <w:pPr>
              <w:pStyle w:val="Informacin"/>
            </w:pPr>
            <w:r>
              <w:t>Solisalvin153@gmail.com</w:t>
            </w:r>
          </w:p>
        </w:tc>
      </w:tr>
      <w:tr w:rsidR="0063784D" w:rsidRPr="00267F7A" w14:paraId="4E6BF5D3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75C45718" w14:textId="77777777" w:rsidR="0063784D" w:rsidRPr="00267F7A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084E1EB8" w14:textId="77777777" w:rsidR="0063784D" w:rsidRPr="00267F7A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37FD3B02" w14:textId="77777777" w:rsidR="0063784D" w:rsidRPr="00267F7A" w:rsidRDefault="0063784D" w:rsidP="006E23B3">
            <w:pPr>
              <w:pStyle w:val="Informacin"/>
            </w:pPr>
            <w:r w:rsidRPr="00267F7A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5AAA3F5C" wp14:editId="504D8EA7">
                      <wp:extent cx="165100" cy="165100"/>
                      <wp:effectExtent l="0" t="0" r="6350" b="6350"/>
                      <wp:docPr id="211" name="Forma" descr="icono de sitio web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39FBB87" id="Forma" o:spid="_x0000_s1026" alt="icono de sitio web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08CD7E1E" w14:textId="5C65CE9D" w:rsidR="0063784D" w:rsidRPr="00267F7A" w:rsidRDefault="008412D1" w:rsidP="006E23B3">
            <w:pPr>
              <w:pStyle w:val="Informacin"/>
            </w:pPr>
            <w:r>
              <w:t>5047324</w:t>
            </w:r>
          </w:p>
        </w:tc>
      </w:tr>
      <w:tr w:rsidR="006E23B3" w:rsidRPr="00267F7A" w14:paraId="720C1A86" w14:textId="77777777" w:rsidTr="0063784D">
        <w:trPr>
          <w:trHeight w:val="796"/>
          <w:jc w:val="center"/>
        </w:trPr>
        <w:tc>
          <w:tcPr>
            <w:tcW w:w="6106" w:type="dxa"/>
            <w:vMerge/>
          </w:tcPr>
          <w:p w14:paraId="1EC290F2" w14:textId="77777777" w:rsidR="006E23B3" w:rsidRPr="00267F7A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293F5FF8" w14:textId="77777777" w:rsidR="006E23B3" w:rsidRPr="00267F7A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7F516E94" w14:textId="77777777" w:rsidR="006E23B3" w:rsidRPr="00267F7A" w:rsidRDefault="006E23B3" w:rsidP="006E23B3">
            <w:pPr>
              <w:rPr>
                <w:rFonts w:ascii="Arial" w:hAnsi="Arial"/>
              </w:rPr>
            </w:pPr>
          </w:p>
        </w:tc>
      </w:tr>
    </w:tbl>
    <w:p w14:paraId="55628322" w14:textId="77777777" w:rsidR="00CE6104" w:rsidRPr="00267F7A" w:rsidRDefault="00CE6104" w:rsidP="0006568A"/>
    <w:sectPr w:rsidR="00CE6104" w:rsidRPr="00267F7A" w:rsidSect="00CE31C3"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5EA616" w14:textId="77777777" w:rsidR="00AD112D" w:rsidRDefault="00AD112D" w:rsidP="009129A0">
      <w:r>
        <w:separator/>
      </w:r>
    </w:p>
  </w:endnote>
  <w:endnote w:type="continuationSeparator" w:id="0">
    <w:p w14:paraId="4B0445EB" w14:textId="77777777" w:rsidR="00AD112D" w:rsidRDefault="00AD112D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48B93EF2-5E17-4FBC-B704-CAE92EFF7F6D}"/>
    <w:embedBold r:id="rId2" w:fontKey="{B8340ED7-F867-47B5-B000-E085FCF269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2A5775A-65AB-6E46-A532-CAD9E7D8C9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33462FB6-94F7-4FB0-ADE6-B805744F929E}"/>
    <w:embedBold r:id="rId5" w:fontKey="{577A1DD3-2AD0-4696-93FB-1B6AF1EBB0DB}"/>
    <w:embedItalic r:id="rId6" w:fontKey="{BA8AB4E6-C6D3-4FB9-B1A0-8907EE85E01E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05D14CF-6326-7247-9375-3A8CFA3F877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DC23B" w14:textId="77777777" w:rsidR="00AD112D" w:rsidRDefault="00AD112D" w:rsidP="009129A0">
      <w:r>
        <w:separator/>
      </w:r>
    </w:p>
  </w:footnote>
  <w:footnote w:type="continuationSeparator" w:id="0">
    <w:p w14:paraId="78E219B9" w14:textId="77777777" w:rsidR="00AD112D" w:rsidRDefault="00AD112D" w:rsidP="00912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19249526">
    <w:abstractNumId w:val="12"/>
  </w:num>
  <w:num w:numId="2" w16cid:durableId="1000306255">
    <w:abstractNumId w:val="8"/>
  </w:num>
  <w:num w:numId="3" w16cid:durableId="188956082">
    <w:abstractNumId w:val="16"/>
  </w:num>
  <w:num w:numId="4" w16cid:durableId="1390764759">
    <w:abstractNumId w:val="13"/>
  </w:num>
  <w:num w:numId="5" w16cid:durableId="569969673">
    <w:abstractNumId w:val="14"/>
  </w:num>
  <w:num w:numId="6" w16cid:durableId="616377114">
    <w:abstractNumId w:val="20"/>
  </w:num>
  <w:num w:numId="7" w16cid:durableId="1910116824">
    <w:abstractNumId w:val="7"/>
  </w:num>
  <w:num w:numId="8" w16cid:durableId="718019563">
    <w:abstractNumId w:val="11"/>
  </w:num>
  <w:num w:numId="9" w16cid:durableId="1923251546">
    <w:abstractNumId w:val="18"/>
  </w:num>
  <w:num w:numId="10" w16cid:durableId="1422292971">
    <w:abstractNumId w:val="2"/>
  </w:num>
  <w:num w:numId="11" w16cid:durableId="1580947171">
    <w:abstractNumId w:val="6"/>
  </w:num>
  <w:num w:numId="12" w16cid:durableId="366218883">
    <w:abstractNumId w:val="1"/>
  </w:num>
  <w:num w:numId="13" w16cid:durableId="1182622644">
    <w:abstractNumId w:val="3"/>
  </w:num>
  <w:num w:numId="14" w16cid:durableId="1861895804">
    <w:abstractNumId w:val="10"/>
  </w:num>
  <w:num w:numId="15" w16cid:durableId="624820906">
    <w:abstractNumId w:val="9"/>
  </w:num>
  <w:num w:numId="16" w16cid:durableId="2139494446">
    <w:abstractNumId w:val="17"/>
  </w:num>
  <w:num w:numId="17" w16cid:durableId="878978387">
    <w:abstractNumId w:val="4"/>
  </w:num>
  <w:num w:numId="18" w16cid:durableId="462234560">
    <w:abstractNumId w:val="22"/>
  </w:num>
  <w:num w:numId="19" w16cid:durableId="532575610">
    <w:abstractNumId w:val="19"/>
  </w:num>
  <w:num w:numId="20" w16cid:durableId="159122250">
    <w:abstractNumId w:val="15"/>
  </w:num>
  <w:num w:numId="21" w16cid:durableId="1364552962">
    <w:abstractNumId w:val="21"/>
  </w:num>
  <w:num w:numId="22" w16cid:durableId="410084430">
    <w:abstractNumId w:val="5"/>
  </w:num>
  <w:num w:numId="23" w16cid:durableId="72050406">
    <w:abstractNumId w:val="0"/>
  </w:num>
  <w:num w:numId="24" w16cid:durableId="110391521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22"/>
  <w:displayBackgroundShap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184"/>
    <w:rsid w:val="00052382"/>
    <w:rsid w:val="0006568A"/>
    <w:rsid w:val="00076F0F"/>
    <w:rsid w:val="00084253"/>
    <w:rsid w:val="000A103E"/>
    <w:rsid w:val="000D1F49"/>
    <w:rsid w:val="000E6867"/>
    <w:rsid w:val="001727CA"/>
    <w:rsid w:val="002118AE"/>
    <w:rsid w:val="00237324"/>
    <w:rsid w:val="002624BB"/>
    <w:rsid w:val="002629AC"/>
    <w:rsid w:val="00267F7A"/>
    <w:rsid w:val="0029224D"/>
    <w:rsid w:val="002A2C3A"/>
    <w:rsid w:val="002C56E6"/>
    <w:rsid w:val="002C7924"/>
    <w:rsid w:val="002E4AFC"/>
    <w:rsid w:val="002F2708"/>
    <w:rsid w:val="00350D2E"/>
    <w:rsid w:val="00361E11"/>
    <w:rsid w:val="003763DA"/>
    <w:rsid w:val="003F0847"/>
    <w:rsid w:val="0040090B"/>
    <w:rsid w:val="00403FB6"/>
    <w:rsid w:val="004073A3"/>
    <w:rsid w:val="004475AC"/>
    <w:rsid w:val="0046302A"/>
    <w:rsid w:val="004734AC"/>
    <w:rsid w:val="00487D2D"/>
    <w:rsid w:val="004D5D62"/>
    <w:rsid w:val="00503DFD"/>
    <w:rsid w:val="005112D0"/>
    <w:rsid w:val="0052636A"/>
    <w:rsid w:val="00577E06"/>
    <w:rsid w:val="005A3BF7"/>
    <w:rsid w:val="005B579E"/>
    <w:rsid w:val="005F2035"/>
    <w:rsid w:val="005F7531"/>
    <w:rsid w:val="005F78E5"/>
    <w:rsid w:val="005F7990"/>
    <w:rsid w:val="00635B84"/>
    <w:rsid w:val="0063739C"/>
    <w:rsid w:val="0063784D"/>
    <w:rsid w:val="00695310"/>
    <w:rsid w:val="006E23B3"/>
    <w:rsid w:val="00770F25"/>
    <w:rsid w:val="007A35A8"/>
    <w:rsid w:val="007B0A85"/>
    <w:rsid w:val="007C6A52"/>
    <w:rsid w:val="007D229B"/>
    <w:rsid w:val="00812F61"/>
    <w:rsid w:val="00816DB2"/>
    <w:rsid w:val="0082043E"/>
    <w:rsid w:val="008311CD"/>
    <w:rsid w:val="008412D1"/>
    <w:rsid w:val="0088446B"/>
    <w:rsid w:val="008A21BC"/>
    <w:rsid w:val="008C4527"/>
    <w:rsid w:val="008E203A"/>
    <w:rsid w:val="00910184"/>
    <w:rsid w:val="0091229C"/>
    <w:rsid w:val="009129A0"/>
    <w:rsid w:val="00923AB7"/>
    <w:rsid w:val="00940E73"/>
    <w:rsid w:val="00972B61"/>
    <w:rsid w:val="0098597D"/>
    <w:rsid w:val="009929ED"/>
    <w:rsid w:val="009B15B0"/>
    <w:rsid w:val="009D7C63"/>
    <w:rsid w:val="009F619A"/>
    <w:rsid w:val="009F6DDE"/>
    <w:rsid w:val="00A30E24"/>
    <w:rsid w:val="00A370A8"/>
    <w:rsid w:val="00AD112D"/>
    <w:rsid w:val="00B25399"/>
    <w:rsid w:val="00B84F54"/>
    <w:rsid w:val="00B933F2"/>
    <w:rsid w:val="00BD4753"/>
    <w:rsid w:val="00BD5CB1"/>
    <w:rsid w:val="00BE62EE"/>
    <w:rsid w:val="00C003BA"/>
    <w:rsid w:val="00C0255D"/>
    <w:rsid w:val="00C04F55"/>
    <w:rsid w:val="00C24813"/>
    <w:rsid w:val="00C46878"/>
    <w:rsid w:val="00C6674F"/>
    <w:rsid w:val="00CB4A51"/>
    <w:rsid w:val="00CD4532"/>
    <w:rsid w:val="00CD47B0"/>
    <w:rsid w:val="00CE31C3"/>
    <w:rsid w:val="00CE6104"/>
    <w:rsid w:val="00CE7918"/>
    <w:rsid w:val="00D00FA1"/>
    <w:rsid w:val="00D16163"/>
    <w:rsid w:val="00DB3FAD"/>
    <w:rsid w:val="00DC3E3C"/>
    <w:rsid w:val="00DF3E1A"/>
    <w:rsid w:val="00E35DF2"/>
    <w:rsid w:val="00E6116C"/>
    <w:rsid w:val="00E61C09"/>
    <w:rsid w:val="00E71B49"/>
    <w:rsid w:val="00EB3B58"/>
    <w:rsid w:val="00EC7359"/>
    <w:rsid w:val="00EE232F"/>
    <w:rsid w:val="00EE3054"/>
    <w:rsid w:val="00F00606"/>
    <w:rsid w:val="00F01256"/>
    <w:rsid w:val="00F03C45"/>
    <w:rsid w:val="00F41221"/>
    <w:rsid w:val="00F466E8"/>
    <w:rsid w:val="00F741B3"/>
    <w:rsid w:val="00F82B4A"/>
    <w:rsid w:val="00FA063B"/>
    <w:rsid w:val="00FC7475"/>
    <w:rsid w:val="00FC75A4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116244"/>
  <w15:chartTrackingRefBased/>
  <w15:docId w15:val="{0B5D360A-759F-4635-B86D-00B2E325B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Ttulo1">
    <w:name w:val="heading 1"/>
    <w:basedOn w:val="Normal"/>
    <w:next w:val="Normal"/>
    <w:link w:val="Ttulo1C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semiHidden/>
    <w:rsid w:val="002E4AFC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2E4AFC"/>
    <w:rPr>
      <w:rFonts w:eastAsia="Times New Roman" w:cs="Arial"/>
      <w:sz w:val="20"/>
      <w:szCs w:val="20"/>
    </w:rPr>
  </w:style>
  <w:style w:type="paragraph" w:styleId="Fecha">
    <w:name w:val="Date"/>
    <w:basedOn w:val="Normal"/>
    <w:next w:val="Normal"/>
    <w:link w:val="FechaC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Ttulo2Car">
    <w:name w:val="Título 2 Car"/>
    <w:basedOn w:val="Fuentedeprrafopredeter"/>
    <w:link w:val="Ttulo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FechaCar">
    <w:name w:val="Fecha Car"/>
    <w:basedOn w:val="Fuentedeprrafopredeter"/>
    <w:link w:val="Fecha"/>
    <w:uiPriority w:val="99"/>
    <w:semiHidden/>
    <w:rsid w:val="002E4AFC"/>
    <w:rPr>
      <w:rFonts w:eastAsia="Times New Roman" w:cs="Georgia"/>
    </w:rPr>
  </w:style>
  <w:style w:type="character" w:customStyle="1" w:styleId="Ttulo3Car">
    <w:name w:val="Título 3 Car"/>
    <w:basedOn w:val="Fuentedeprrafopredeter"/>
    <w:link w:val="Ttulo3"/>
    <w:uiPriority w:val="1"/>
    <w:rsid w:val="000D1F49"/>
    <w:rPr>
      <w:b/>
      <w:bCs/>
      <w:color w:val="694A77"/>
      <w:sz w:val="28"/>
      <w:szCs w:val="27"/>
    </w:rPr>
  </w:style>
  <w:style w:type="paragraph" w:customStyle="1" w:styleId="Fechas">
    <w:name w:val="Fechas"/>
    <w:basedOn w:val="Textoindependiente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ia">
    <w:name w:val="Experiencia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Piedepgina">
    <w:name w:val="footer"/>
    <w:basedOn w:val="Normal"/>
    <w:link w:val="Piedepgina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E4AFC"/>
    <w:rPr>
      <w:rFonts w:eastAsia="Times New Roman" w:cs="Arial"/>
    </w:rPr>
  </w:style>
  <w:style w:type="paragraph" w:styleId="Encabezado">
    <w:name w:val="header"/>
    <w:basedOn w:val="Normal"/>
    <w:link w:val="EncabezadoC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E4AFC"/>
    <w:rPr>
      <w:rFonts w:eastAsia="Times New Roman" w:cs="Arial"/>
    </w:rPr>
  </w:style>
  <w:style w:type="paragraph" w:customStyle="1" w:styleId="Informacin">
    <w:name w:val="Información"/>
    <w:basedOn w:val="Textoindependiente"/>
    <w:uiPriority w:val="1"/>
    <w:qFormat/>
    <w:rsid w:val="0063784D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staconvietas">
    <w:name w:val="List Bullet"/>
    <w:basedOn w:val="Normal"/>
    <w:uiPriority w:val="99"/>
    <w:qFormat/>
    <w:rsid w:val="002E4AFC"/>
    <w:pPr>
      <w:numPr>
        <w:numId w:val="23"/>
      </w:numPr>
      <w:contextualSpacing/>
    </w:pPr>
    <w:rPr>
      <w:rFonts w:cs="Georgia"/>
    </w:rPr>
  </w:style>
  <w:style w:type="paragraph" w:styleId="Prrafodelista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2E4AFC"/>
    <w:rPr>
      <w:color w:val="808080"/>
    </w:rPr>
  </w:style>
  <w:style w:type="character" w:styleId="Textoennegrita">
    <w:name w:val="Strong"/>
    <w:basedOn w:val="Fuentedeprrafopredeter"/>
    <w:uiPriority w:val="22"/>
    <w:semiHidden/>
    <w:qFormat/>
    <w:rsid w:val="0063784D"/>
    <w:rPr>
      <w:b/>
      <w:bCs/>
      <w:color w:val="202B6A" w:themeColor="accent1"/>
    </w:rPr>
  </w:style>
  <w:style w:type="table" w:styleId="Tablaconcuadrcula">
    <w:name w:val="Table Grid"/>
    <w:basedOn w:val="Tabla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adeprrafo">
    <w:name w:val="Tabla de párrafo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tulo">
    <w:name w:val="Title"/>
    <w:basedOn w:val="Textoindependiente"/>
    <w:next w:val="Normal"/>
    <w:link w:val="TtuloC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theme" Target="theme/theme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fontTable" Target="fontTable.xml" /><Relationship Id="rId5" Type="http://schemas.openxmlformats.org/officeDocument/2006/relationships/styles" Target="styles.xml" /><Relationship Id="rId10" Type="http://schemas.openxmlformats.org/officeDocument/2006/relationships/image" Target="media/image1.jpeg" /><Relationship Id="rId4" Type="http://schemas.openxmlformats.org/officeDocument/2006/relationships/numbering" Target="numbering.xml" /><Relationship Id="rId9" Type="http://schemas.openxmlformats.org/officeDocument/2006/relationships/endnotes" Target="endnotes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e\AppData\Roaming\Microsoft\Templates\Curr&#237;culum%20v&#237;tae%20con%20foto.dotx" TargetMode="External" 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BA848E-6DB2-4529-9494-C04DCC960B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AB763E-F005-4C14-99AA-B82BBF40431F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  <ds:schemaRef ds:uri="71af3243-3dd4-4a8d-8c0d-dd76da1f02a5"/>
    <ds:schemaRef ds:uri="http://schemas.microsoft.com/office/infopath/2007/PartnerControls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D093F5BB-135F-4F3C-BE81-6429E93178E5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71af3243-3dd4-4a8d-8c0d-dd76da1f02a5"/>
    <ds:schemaRef ds:uri="16c05727-aa75-4e4a-9b5f-8a80a1165891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Currículum%20vítae%20con%20foto.dotx</Template>
  <TotalTime>0</TotalTime>
  <Pages>1</Pages>
  <Words>175</Words>
  <Characters>965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Alvin solis</cp:lastModifiedBy>
  <cp:revision>2</cp:revision>
  <dcterms:created xsi:type="dcterms:W3CDTF">2025-04-07T17:34:00Z</dcterms:created>
  <dcterms:modified xsi:type="dcterms:W3CDTF">2025-04-07T17:34:00Z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